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3B1" w:rsidRDefault="00CF31C3">
      <w:r>
        <w:rPr>
          <w:noProof/>
        </w:rPr>
        <w:pict>
          <v:oval id="_x0000_s1026" style="position:absolute;margin-left:3in;margin-top:252pt;width:318pt;height:30.75pt;z-index:251658240" filled="f" strokecolor="red" strokeweight="1pt"/>
        </w:pict>
      </w:r>
      <w:r>
        <w:rPr>
          <w:noProof/>
        </w:rPr>
        <w:drawing>
          <wp:inline distT="0" distB="0" distL="0" distR="0">
            <wp:extent cx="9748061" cy="5972175"/>
            <wp:effectExtent l="19050" t="0" r="5539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549" t="9502" r="6737" b="4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8061" cy="597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53B1" w:rsidSect="00CF31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CF31C3"/>
    <w:rsid w:val="003453B1"/>
    <w:rsid w:val="00B96657"/>
    <w:rsid w:val="00CF31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3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F3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31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12-1970</Template>
  <TotalTime>5</TotalTime>
  <Pages>1</Pages>
  <Words>0</Words>
  <Characters>2</Characters>
  <Application>Microsoft Office Word</Application>
  <DocSecurity>0</DocSecurity>
  <Lines>1</Lines>
  <Paragraphs>1</Paragraphs>
  <ScaleCrop>false</ScaleCrop>
  <Company>...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YURY</dc:creator>
  <cp:lastModifiedBy>YURY</cp:lastModifiedBy>
  <cp:revision>1</cp:revision>
  <dcterms:created xsi:type="dcterms:W3CDTF">2013-01-25T08:30:00Z</dcterms:created>
  <dcterms:modified xsi:type="dcterms:W3CDTF">2013-01-25T08:35:00Z</dcterms:modified>
</cp:coreProperties>
</file>